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37F24" w14:textId="3306F772" w:rsidR="00845FE9" w:rsidRDefault="002351C2" w:rsidP="006D23D4">
      <w:pPr>
        <w:jc w:val="center"/>
      </w:pPr>
      <w:r>
        <w:rPr>
          <w:noProof/>
        </w:rPr>
        <w:drawing>
          <wp:inline distT="0" distB="0" distL="0" distR="0" wp14:anchorId="18C68838" wp14:editId="13649015">
            <wp:extent cx="1017720" cy="12896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LF_LogoNoDate jpeg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8505" cy="129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F95F3" w14:textId="61385455" w:rsidR="00E51C2E" w:rsidRDefault="00E51C2E" w:rsidP="006D23D4">
      <w:pPr>
        <w:jc w:val="center"/>
      </w:pPr>
    </w:p>
    <w:p w14:paraId="66117B88" w14:textId="50546DEF" w:rsidR="00E51C2E" w:rsidRPr="00E51C2E" w:rsidRDefault="00E51C2E" w:rsidP="00E51C2E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E51C2E">
        <w:rPr>
          <w:rFonts w:asciiTheme="majorHAnsi" w:hAnsiTheme="majorHAnsi" w:cstheme="majorHAnsi"/>
          <w:b/>
          <w:bCs/>
          <w:sz w:val="28"/>
          <w:szCs w:val="28"/>
        </w:rPr>
        <w:t>JOB DESCRIPTION</w:t>
      </w:r>
    </w:p>
    <w:p w14:paraId="47BD0EBC" w14:textId="77777777" w:rsidR="00E51C2E" w:rsidRPr="00E51C2E" w:rsidRDefault="00E51C2E" w:rsidP="00E51C2E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E51C2E">
        <w:rPr>
          <w:rFonts w:asciiTheme="majorHAnsi" w:hAnsiTheme="majorHAnsi" w:cstheme="majorHAnsi"/>
          <w:b/>
          <w:bCs/>
          <w:sz w:val="28"/>
          <w:szCs w:val="28"/>
        </w:rPr>
        <w:t>Marlborough Literature Festival – Administrator</w:t>
      </w:r>
    </w:p>
    <w:p w14:paraId="726D58EA" w14:textId="77777777" w:rsidR="00E51C2E" w:rsidRPr="00E51C2E" w:rsidRDefault="00E51C2E" w:rsidP="00E51C2E">
      <w:pPr>
        <w:rPr>
          <w:rFonts w:asciiTheme="majorHAnsi" w:hAnsiTheme="majorHAnsi" w:cstheme="majorHAnsi"/>
        </w:rPr>
      </w:pPr>
    </w:p>
    <w:p w14:paraId="67537903" w14:textId="2A1FFEEA" w:rsidR="00F1704A" w:rsidRPr="00F03F65" w:rsidRDefault="00E51C2E" w:rsidP="00F1704A">
      <w:pPr>
        <w:rPr>
          <w:rFonts w:ascii="Calibri" w:hAnsi="Calibri" w:cs="Calibri"/>
        </w:rPr>
      </w:pPr>
      <w:r w:rsidRPr="00F03F65">
        <w:rPr>
          <w:rFonts w:ascii="Calibri" w:hAnsi="Calibri" w:cs="Calibri"/>
        </w:rPr>
        <w:t>This is an exciting opportunity to support the organisation of the annual Marlborough Literature Festival (LitFest) which takes place in late September/early October</w:t>
      </w:r>
      <w:r w:rsidR="009A5D5E">
        <w:rPr>
          <w:rFonts w:ascii="Calibri" w:hAnsi="Calibri" w:cs="Calibri"/>
        </w:rPr>
        <w:t xml:space="preserve"> (</w:t>
      </w:r>
      <w:r w:rsidR="00BC6E9B">
        <w:rPr>
          <w:rFonts w:ascii="Calibri" w:hAnsi="Calibri" w:cs="Calibri"/>
        </w:rPr>
        <w:t xml:space="preserve">Thurs </w:t>
      </w:r>
      <w:r w:rsidR="009A5D5E">
        <w:rPr>
          <w:rFonts w:ascii="Calibri" w:hAnsi="Calibri" w:cs="Calibri"/>
        </w:rPr>
        <w:t xml:space="preserve">29 Sept – </w:t>
      </w:r>
      <w:r w:rsidR="00BC6E9B">
        <w:rPr>
          <w:rFonts w:ascii="Calibri" w:hAnsi="Calibri" w:cs="Calibri"/>
        </w:rPr>
        <w:t xml:space="preserve">Sun </w:t>
      </w:r>
      <w:r w:rsidR="009A5D5E">
        <w:rPr>
          <w:rFonts w:ascii="Calibri" w:hAnsi="Calibri" w:cs="Calibri"/>
        </w:rPr>
        <w:t>2 Oct in 2022).</w:t>
      </w:r>
      <w:r w:rsidRPr="00F03F65">
        <w:rPr>
          <w:rFonts w:ascii="Calibri" w:hAnsi="Calibri" w:cs="Calibri"/>
        </w:rPr>
        <w:t xml:space="preserve"> You will be working with a lively, hands-on committee and consultants dealing with PR, design and technical support. </w:t>
      </w:r>
      <w:r w:rsidR="00443B15">
        <w:rPr>
          <w:rFonts w:ascii="Calibri" w:hAnsi="Calibri" w:cs="Calibri"/>
        </w:rPr>
        <w:t xml:space="preserve"> </w:t>
      </w:r>
      <w:r w:rsidR="00F1704A" w:rsidRPr="00F03F65">
        <w:rPr>
          <w:rFonts w:ascii="Calibri" w:hAnsi="Calibri" w:cs="Calibri"/>
        </w:rPr>
        <w:t>Self-employed/freelance role.</w:t>
      </w:r>
    </w:p>
    <w:p w14:paraId="65757D44" w14:textId="085643BB" w:rsidR="00F1704A" w:rsidRDefault="00F1704A" w:rsidP="00E51C2E">
      <w:pPr>
        <w:rPr>
          <w:rFonts w:ascii="Calibri" w:hAnsi="Calibri" w:cs="Calibri"/>
        </w:rPr>
      </w:pPr>
    </w:p>
    <w:p w14:paraId="658E3A21" w14:textId="04D7CA38" w:rsidR="00E51C2E" w:rsidRPr="00F03F65" w:rsidRDefault="00443B15" w:rsidP="00E51C2E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Please see </w:t>
      </w:r>
      <w:r w:rsidRPr="005F021A">
        <w:rPr>
          <w:rFonts w:ascii="Calibri" w:hAnsi="Calibri" w:cs="Calibri"/>
          <w:b/>
          <w:bCs/>
        </w:rPr>
        <w:t>marlboroughlitfest.org</w:t>
      </w:r>
      <w:r>
        <w:rPr>
          <w:rFonts w:ascii="Calibri" w:hAnsi="Calibri" w:cs="Calibri"/>
        </w:rPr>
        <w:t xml:space="preserve"> for </w:t>
      </w:r>
      <w:r w:rsidR="00BC6E9B">
        <w:rPr>
          <w:rFonts w:ascii="Calibri" w:hAnsi="Calibri" w:cs="Calibri"/>
        </w:rPr>
        <w:t xml:space="preserve">more </w:t>
      </w:r>
      <w:r>
        <w:rPr>
          <w:rFonts w:ascii="Calibri" w:hAnsi="Calibri" w:cs="Calibri"/>
        </w:rPr>
        <w:t>information about the event.</w:t>
      </w:r>
      <w:r w:rsidR="009A5D5E">
        <w:rPr>
          <w:rFonts w:ascii="Calibri" w:hAnsi="Calibri" w:cs="Calibri"/>
        </w:rPr>
        <w:t xml:space="preserve"> </w:t>
      </w:r>
    </w:p>
    <w:p w14:paraId="42BD41DE" w14:textId="77777777" w:rsidR="00E51C2E" w:rsidRPr="00F03F65" w:rsidRDefault="00E51C2E" w:rsidP="00E51C2E">
      <w:pPr>
        <w:rPr>
          <w:rFonts w:ascii="Calibri" w:hAnsi="Calibri" w:cs="Calibri"/>
        </w:rPr>
      </w:pPr>
    </w:p>
    <w:p w14:paraId="3AEB2594" w14:textId="2EFD0485" w:rsidR="00E51C2E" w:rsidRPr="00F03F65" w:rsidRDefault="00E51C2E" w:rsidP="00E51C2E">
      <w:pPr>
        <w:rPr>
          <w:rFonts w:ascii="Calibri" w:hAnsi="Calibri" w:cs="Calibri"/>
        </w:rPr>
      </w:pPr>
      <w:r w:rsidRPr="00F03F65">
        <w:rPr>
          <w:rFonts w:ascii="Calibri" w:hAnsi="Calibri" w:cs="Calibri"/>
        </w:rPr>
        <w:t>Variable hours</w:t>
      </w:r>
      <w:r w:rsidR="00554A61">
        <w:rPr>
          <w:rFonts w:ascii="Calibri" w:hAnsi="Calibri" w:cs="Calibri"/>
        </w:rPr>
        <w:t xml:space="preserve"> each month</w:t>
      </w:r>
      <w:r w:rsidRPr="00F03F65">
        <w:rPr>
          <w:rFonts w:ascii="Calibri" w:hAnsi="Calibri" w:cs="Calibri"/>
        </w:rPr>
        <w:t xml:space="preserve"> @ £15.00 per hour as required up to total of 240 hours (£3600). </w:t>
      </w:r>
      <w:r w:rsidR="00554A61">
        <w:rPr>
          <w:rFonts w:ascii="Calibri" w:hAnsi="Calibri" w:cs="Calibri"/>
        </w:rPr>
        <w:t xml:space="preserve"> </w:t>
      </w:r>
      <w:r w:rsidRPr="00F03F65">
        <w:rPr>
          <w:rFonts w:ascii="Calibri" w:hAnsi="Calibri" w:cs="Calibri"/>
        </w:rPr>
        <w:t>Busiest months May – October.</w:t>
      </w:r>
      <w:r w:rsidR="00443B15">
        <w:rPr>
          <w:rFonts w:ascii="Calibri" w:hAnsi="Calibri" w:cs="Calibri"/>
        </w:rPr>
        <w:t xml:space="preserve">  Start date immediate.</w:t>
      </w:r>
    </w:p>
    <w:p w14:paraId="1FF89995" w14:textId="1F7FCC92" w:rsidR="00E51C2E" w:rsidRPr="00F03F65" w:rsidRDefault="00E51C2E" w:rsidP="00E51C2E">
      <w:pPr>
        <w:rPr>
          <w:rFonts w:ascii="Calibri" w:hAnsi="Calibri" w:cs="Calibri"/>
        </w:rPr>
      </w:pPr>
      <w:r w:rsidRPr="00F03F65">
        <w:rPr>
          <w:rFonts w:ascii="Calibri" w:hAnsi="Calibri" w:cs="Calibri"/>
        </w:rPr>
        <w:br/>
        <w:t xml:space="preserve">Reasonable expenses </w:t>
      </w:r>
      <w:r w:rsidR="00F1704A">
        <w:rPr>
          <w:rFonts w:ascii="Calibri" w:hAnsi="Calibri" w:cs="Calibri"/>
        </w:rPr>
        <w:t xml:space="preserve">by agreement </w:t>
      </w:r>
      <w:r w:rsidRPr="00F03F65">
        <w:rPr>
          <w:rFonts w:ascii="Calibri" w:hAnsi="Calibri" w:cs="Calibri"/>
        </w:rPr>
        <w:t xml:space="preserve">supported by receipts.  </w:t>
      </w:r>
    </w:p>
    <w:p w14:paraId="68F96D41" w14:textId="77777777" w:rsidR="00E51C2E" w:rsidRPr="00F03F65" w:rsidRDefault="00E51C2E" w:rsidP="00E51C2E">
      <w:pPr>
        <w:rPr>
          <w:rFonts w:ascii="Calibri" w:hAnsi="Calibri" w:cs="Calibri"/>
        </w:rPr>
      </w:pPr>
    </w:p>
    <w:p w14:paraId="1F2899D6" w14:textId="7E43EE79" w:rsidR="00E51C2E" w:rsidRPr="00F03F65" w:rsidRDefault="00F1704A" w:rsidP="00E51C2E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Reporting to </w:t>
      </w:r>
      <w:r w:rsidR="00443B15">
        <w:rPr>
          <w:rFonts w:ascii="Calibri" w:hAnsi="Calibri" w:cs="Calibri"/>
        </w:rPr>
        <w:t>Genevieve Clarke,</w:t>
      </w:r>
      <w:r>
        <w:rPr>
          <w:rFonts w:ascii="Calibri" w:hAnsi="Calibri" w:cs="Calibri"/>
        </w:rPr>
        <w:t xml:space="preserve"> </w:t>
      </w:r>
      <w:r w:rsidR="00E51C2E" w:rsidRPr="00F03F65">
        <w:rPr>
          <w:rFonts w:ascii="Calibri" w:hAnsi="Calibri" w:cs="Calibri"/>
        </w:rPr>
        <w:t>Chair</w:t>
      </w:r>
      <w:r>
        <w:rPr>
          <w:rFonts w:ascii="Calibri" w:hAnsi="Calibri" w:cs="Calibri"/>
        </w:rPr>
        <w:t>, Marlborough LitFest</w:t>
      </w:r>
    </w:p>
    <w:p w14:paraId="33400A77" w14:textId="77777777" w:rsidR="00E51C2E" w:rsidRPr="00E51C2E" w:rsidRDefault="00E51C2E" w:rsidP="00E51C2E">
      <w:pPr>
        <w:rPr>
          <w:rFonts w:asciiTheme="majorHAnsi" w:hAnsiTheme="majorHAnsi" w:cstheme="majorHAnsi"/>
        </w:rPr>
      </w:pPr>
    </w:p>
    <w:p w14:paraId="6FF83274" w14:textId="1CD5D3EC" w:rsidR="00E51C2E" w:rsidRPr="00BC6E9B" w:rsidRDefault="00E51C2E" w:rsidP="00E51C2E">
      <w:pPr>
        <w:rPr>
          <w:rFonts w:ascii="Calibri" w:hAnsi="Calibri" w:cs="Calibri"/>
          <w:b/>
          <w:bCs/>
        </w:rPr>
      </w:pPr>
      <w:r w:rsidRPr="00BC6E9B">
        <w:rPr>
          <w:rFonts w:ascii="Calibri" w:hAnsi="Calibri" w:cs="Calibri"/>
          <w:b/>
          <w:bCs/>
        </w:rPr>
        <w:t>Main duties/responsibilities:</w:t>
      </w:r>
    </w:p>
    <w:p w14:paraId="0A0ACB21" w14:textId="77777777" w:rsidR="00E51C2E" w:rsidRPr="00E51C2E" w:rsidRDefault="00E51C2E" w:rsidP="00E51C2E">
      <w:pPr>
        <w:pStyle w:val="ListParagraph"/>
        <w:numPr>
          <w:ilvl w:val="0"/>
          <w:numId w:val="1"/>
        </w:numPr>
        <w:spacing w:line="240" w:lineRule="auto"/>
        <w:ind w:left="714" w:hanging="357"/>
        <w:rPr>
          <w:rFonts w:asciiTheme="majorHAnsi" w:hAnsiTheme="majorHAnsi" w:cstheme="majorHAnsi"/>
          <w:sz w:val="24"/>
          <w:szCs w:val="24"/>
        </w:rPr>
      </w:pPr>
      <w:r w:rsidRPr="00E51C2E">
        <w:rPr>
          <w:rFonts w:asciiTheme="majorHAnsi" w:hAnsiTheme="majorHAnsi" w:cstheme="majorHAnsi"/>
          <w:sz w:val="24"/>
          <w:szCs w:val="24"/>
        </w:rPr>
        <w:t>General admin to support the event and the committee and monitor the timeline.</w:t>
      </w:r>
    </w:p>
    <w:p w14:paraId="5B1F6596" w14:textId="6733674D" w:rsidR="00E51C2E" w:rsidRPr="00E51C2E" w:rsidRDefault="00E51C2E" w:rsidP="00E51C2E">
      <w:pPr>
        <w:pStyle w:val="ListParagraph"/>
        <w:numPr>
          <w:ilvl w:val="0"/>
          <w:numId w:val="1"/>
        </w:numPr>
        <w:spacing w:line="240" w:lineRule="auto"/>
        <w:ind w:left="714" w:hanging="357"/>
        <w:rPr>
          <w:rFonts w:asciiTheme="majorHAnsi" w:hAnsiTheme="majorHAnsi" w:cstheme="majorHAnsi"/>
          <w:sz w:val="24"/>
          <w:szCs w:val="24"/>
        </w:rPr>
      </w:pPr>
      <w:r w:rsidRPr="00E51C2E">
        <w:rPr>
          <w:rFonts w:asciiTheme="majorHAnsi" w:hAnsiTheme="majorHAnsi" w:cstheme="majorHAnsi"/>
          <w:sz w:val="24"/>
          <w:szCs w:val="24"/>
        </w:rPr>
        <w:t xml:space="preserve">Attend and take </w:t>
      </w:r>
      <w:r w:rsidR="009A5D5E">
        <w:rPr>
          <w:rFonts w:asciiTheme="majorHAnsi" w:hAnsiTheme="majorHAnsi" w:cstheme="majorHAnsi"/>
          <w:sz w:val="24"/>
          <w:szCs w:val="24"/>
        </w:rPr>
        <w:t>notes at monthly committee meetings</w:t>
      </w:r>
      <w:r w:rsidR="00396071">
        <w:rPr>
          <w:rFonts w:asciiTheme="majorHAnsi" w:hAnsiTheme="majorHAnsi" w:cstheme="majorHAnsi"/>
          <w:sz w:val="24"/>
          <w:szCs w:val="24"/>
        </w:rPr>
        <w:t xml:space="preserve"> (7.30-9.30pm in Marlborough)</w:t>
      </w:r>
      <w:r w:rsidRPr="00E51C2E">
        <w:rPr>
          <w:rFonts w:asciiTheme="majorHAnsi" w:hAnsiTheme="majorHAnsi" w:cstheme="majorHAnsi"/>
          <w:sz w:val="24"/>
          <w:szCs w:val="24"/>
        </w:rPr>
        <w:t>, including writing up, checking with Chair and sharing with the committee.</w:t>
      </w:r>
    </w:p>
    <w:p w14:paraId="5E8918F6" w14:textId="614573FB" w:rsidR="00E51C2E" w:rsidRPr="00E51C2E" w:rsidRDefault="00E51C2E" w:rsidP="00E51C2E">
      <w:pPr>
        <w:pStyle w:val="ListParagraph"/>
        <w:numPr>
          <w:ilvl w:val="0"/>
          <w:numId w:val="1"/>
        </w:numPr>
        <w:spacing w:line="240" w:lineRule="auto"/>
        <w:ind w:left="714" w:hanging="357"/>
        <w:rPr>
          <w:rFonts w:asciiTheme="majorHAnsi" w:hAnsiTheme="majorHAnsi" w:cstheme="majorHAnsi"/>
          <w:sz w:val="24"/>
          <w:szCs w:val="24"/>
        </w:rPr>
      </w:pPr>
      <w:r w:rsidRPr="00E51C2E">
        <w:rPr>
          <w:rFonts w:asciiTheme="majorHAnsi" w:hAnsiTheme="majorHAnsi" w:cstheme="majorHAnsi"/>
          <w:sz w:val="24"/>
          <w:szCs w:val="24"/>
        </w:rPr>
        <w:t xml:space="preserve">Monitor and update all </w:t>
      </w:r>
      <w:r w:rsidR="009A5D5E">
        <w:rPr>
          <w:rFonts w:asciiTheme="majorHAnsi" w:hAnsiTheme="majorHAnsi" w:cstheme="majorHAnsi"/>
          <w:sz w:val="24"/>
          <w:szCs w:val="24"/>
        </w:rPr>
        <w:t>databases</w:t>
      </w:r>
      <w:r w:rsidRPr="00E51C2E">
        <w:rPr>
          <w:rFonts w:asciiTheme="majorHAnsi" w:hAnsiTheme="majorHAnsi" w:cstheme="majorHAnsi"/>
          <w:sz w:val="24"/>
          <w:szCs w:val="24"/>
        </w:rPr>
        <w:t xml:space="preserve"> including those for brochure mailing, email newsletter, VIPs, funders, volunteers. </w:t>
      </w:r>
    </w:p>
    <w:p w14:paraId="4C8F7DAB" w14:textId="407F5BBB" w:rsidR="00E51C2E" w:rsidRDefault="00E51C2E" w:rsidP="00E51C2E">
      <w:pPr>
        <w:pStyle w:val="ListParagraph"/>
        <w:numPr>
          <w:ilvl w:val="0"/>
          <w:numId w:val="1"/>
        </w:numPr>
        <w:spacing w:line="240" w:lineRule="auto"/>
        <w:ind w:left="714" w:hanging="357"/>
        <w:rPr>
          <w:rFonts w:asciiTheme="majorHAnsi" w:hAnsiTheme="majorHAnsi" w:cstheme="majorHAnsi"/>
          <w:sz w:val="24"/>
          <w:szCs w:val="24"/>
        </w:rPr>
      </w:pPr>
      <w:r w:rsidRPr="00E51C2E">
        <w:rPr>
          <w:rFonts w:asciiTheme="majorHAnsi" w:hAnsiTheme="majorHAnsi" w:cstheme="majorHAnsi"/>
          <w:sz w:val="24"/>
          <w:szCs w:val="24"/>
        </w:rPr>
        <w:t>Organise the annual brochure mailing and invitations to ticket launch, pre and post event parties.  Deal with RSVPs and respond in a timely manner.</w:t>
      </w:r>
    </w:p>
    <w:p w14:paraId="337D8706" w14:textId="07FCE818" w:rsidR="00CA04B6" w:rsidRPr="009A5D5E" w:rsidRDefault="00CA04B6" w:rsidP="009A5D5E">
      <w:pPr>
        <w:pStyle w:val="ListParagraph"/>
        <w:numPr>
          <w:ilvl w:val="0"/>
          <w:numId w:val="1"/>
        </w:numPr>
        <w:spacing w:line="240" w:lineRule="auto"/>
        <w:ind w:left="714" w:hanging="357"/>
        <w:rPr>
          <w:rFonts w:asciiTheme="majorHAnsi" w:hAnsiTheme="majorHAnsi" w:cstheme="majorHAnsi"/>
          <w:sz w:val="24"/>
          <w:szCs w:val="24"/>
        </w:rPr>
      </w:pPr>
      <w:r w:rsidRPr="009A5D5E">
        <w:rPr>
          <w:rFonts w:asciiTheme="majorHAnsi" w:hAnsiTheme="majorHAnsi" w:cstheme="majorHAnsi"/>
          <w:sz w:val="24"/>
          <w:szCs w:val="24"/>
        </w:rPr>
        <w:t>Format documents for presentations</w:t>
      </w:r>
      <w:r w:rsidR="00F1704A">
        <w:rPr>
          <w:rFonts w:asciiTheme="majorHAnsi" w:hAnsiTheme="majorHAnsi" w:cstheme="majorHAnsi"/>
          <w:sz w:val="24"/>
          <w:szCs w:val="24"/>
        </w:rPr>
        <w:t xml:space="preserve">, </w:t>
      </w:r>
      <w:r w:rsidRPr="009A5D5E">
        <w:rPr>
          <w:rFonts w:asciiTheme="majorHAnsi" w:hAnsiTheme="majorHAnsi" w:cstheme="majorHAnsi"/>
          <w:sz w:val="24"/>
          <w:szCs w:val="24"/>
        </w:rPr>
        <w:t>reports</w:t>
      </w:r>
      <w:r w:rsidR="00F1704A">
        <w:rPr>
          <w:rFonts w:asciiTheme="majorHAnsi" w:hAnsiTheme="majorHAnsi" w:cstheme="majorHAnsi"/>
          <w:sz w:val="24"/>
          <w:szCs w:val="24"/>
        </w:rPr>
        <w:t xml:space="preserve"> and </w:t>
      </w:r>
      <w:r w:rsidR="005A2904">
        <w:rPr>
          <w:rFonts w:asciiTheme="majorHAnsi" w:hAnsiTheme="majorHAnsi" w:cstheme="majorHAnsi"/>
          <w:sz w:val="24"/>
          <w:szCs w:val="24"/>
        </w:rPr>
        <w:t xml:space="preserve">simple </w:t>
      </w:r>
      <w:r w:rsidR="00F1704A">
        <w:rPr>
          <w:rFonts w:asciiTheme="majorHAnsi" w:hAnsiTheme="majorHAnsi" w:cstheme="majorHAnsi"/>
          <w:sz w:val="24"/>
          <w:szCs w:val="24"/>
        </w:rPr>
        <w:t>notices</w:t>
      </w:r>
      <w:r w:rsidR="005A2904">
        <w:rPr>
          <w:rFonts w:asciiTheme="majorHAnsi" w:hAnsiTheme="majorHAnsi" w:cstheme="majorHAnsi"/>
          <w:sz w:val="24"/>
          <w:szCs w:val="24"/>
        </w:rPr>
        <w:t>/posters.</w:t>
      </w:r>
    </w:p>
    <w:p w14:paraId="7C2DD362" w14:textId="27A5EECD" w:rsidR="00E51C2E" w:rsidRPr="00F530C0" w:rsidRDefault="009A5D5E" w:rsidP="00E51C2E">
      <w:pPr>
        <w:pStyle w:val="ListParagraph"/>
        <w:numPr>
          <w:ilvl w:val="0"/>
          <w:numId w:val="1"/>
        </w:numPr>
        <w:spacing w:line="240" w:lineRule="auto"/>
        <w:ind w:left="714" w:hanging="357"/>
        <w:rPr>
          <w:rFonts w:ascii="Calibri" w:hAnsi="Calibri" w:cs="Calibri"/>
          <w:sz w:val="24"/>
          <w:szCs w:val="24"/>
        </w:rPr>
      </w:pPr>
      <w:r w:rsidRPr="00F530C0">
        <w:rPr>
          <w:rFonts w:ascii="Calibri" w:hAnsi="Calibri" w:cs="Calibri"/>
          <w:sz w:val="24"/>
          <w:szCs w:val="24"/>
        </w:rPr>
        <w:t>Coordinate a</w:t>
      </w:r>
      <w:r w:rsidR="00E51C2E" w:rsidRPr="00F530C0">
        <w:rPr>
          <w:rFonts w:ascii="Calibri" w:hAnsi="Calibri" w:cs="Calibri"/>
          <w:sz w:val="24"/>
          <w:szCs w:val="24"/>
        </w:rPr>
        <w:t>uthor</w:t>
      </w:r>
      <w:r w:rsidRPr="00F530C0">
        <w:rPr>
          <w:rFonts w:ascii="Calibri" w:hAnsi="Calibri" w:cs="Calibri"/>
          <w:sz w:val="24"/>
          <w:szCs w:val="24"/>
        </w:rPr>
        <w:t xml:space="preserve"> and interviewer</w:t>
      </w:r>
      <w:r w:rsidR="00E51C2E" w:rsidRPr="00F530C0">
        <w:rPr>
          <w:rFonts w:ascii="Calibri" w:hAnsi="Calibri" w:cs="Calibri"/>
          <w:sz w:val="24"/>
          <w:szCs w:val="24"/>
        </w:rPr>
        <w:t xml:space="preserve"> logistics in liaison with author sub-groups</w:t>
      </w:r>
    </w:p>
    <w:p w14:paraId="051346C6" w14:textId="280206AF" w:rsidR="00E51C2E" w:rsidRPr="00F530C0" w:rsidRDefault="009A5D5E" w:rsidP="00E51C2E">
      <w:pPr>
        <w:pStyle w:val="ListParagraph"/>
        <w:numPr>
          <w:ilvl w:val="1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F530C0">
        <w:rPr>
          <w:rFonts w:ascii="Calibri" w:hAnsi="Calibri" w:cs="Calibri"/>
          <w:sz w:val="24"/>
          <w:szCs w:val="24"/>
        </w:rPr>
        <w:t>Record</w:t>
      </w:r>
      <w:r w:rsidR="00E51C2E" w:rsidRPr="00F530C0">
        <w:rPr>
          <w:rFonts w:ascii="Calibri" w:hAnsi="Calibri" w:cs="Calibri"/>
          <w:sz w:val="24"/>
          <w:szCs w:val="24"/>
        </w:rPr>
        <w:t xml:space="preserve"> contact details for authors (publishers/agents)</w:t>
      </w:r>
    </w:p>
    <w:p w14:paraId="4F8ECA42" w14:textId="01E554AF" w:rsidR="00E51C2E" w:rsidRPr="00F530C0" w:rsidRDefault="00E51C2E" w:rsidP="00E51C2E">
      <w:pPr>
        <w:pStyle w:val="ListParagraph"/>
        <w:numPr>
          <w:ilvl w:val="1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F530C0">
        <w:rPr>
          <w:rFonts w:ascii="Calibri" w:hAnsi="Calibri" w:cs="Calibri"/>
          <w:sz w:val="24"/>
          <w:szCs w:val="24"/>
        </w:rPr>
        <w:t>Request suitable images and graphics</w:t>
      </w:r>
      <w:r w:rsidR="009A5D5E" w:rsidRPr="00F530C0">
        <w:rPr>
          <w:rFonts w:ascii="Calibri" w:hAnsi="Calibri" w:cs="Calibri"/>
          <w:sz w:val="24"/>
          <w:szCs w:val="24"/>
        </w:rPr>
        <w:t xml:space="preserve"> for publicity</w:t>
      </w:r>
    </w:p>
    <w:p w14:paraId="33F225E3" w14:textId="77777777" w:rsidR="00E51C2E" w:rsidRPr="00F530C0" w:rsidRDefault="00E51C2E" w:rsidP="00E51C2E">
      <w:pPr>
        <w:pStyle w:val="ListParagraph"/>
        <w:numPr>
          <w:ilvl w:val="1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F530C0">
        <w:rPr>
          <w:rFonts w:ascii="Calibri" w:hAnsi="Calibri" w:cs="Calibri"/>
          <w:sz w:val="24"/>
          <w:szCs w:val="24"/>
        </w:rPr>
        <w:t>Confirm timings and IT needs for authors</w:t>
      </w:r>
    </w:p>
    <w:p w14:paraId="6BA43C1F" w14:textId="77777777" w:rsidR="00E51C2E" w:rsidRPr="00F530C0" w:rsidRDefault="00E51C2E" w:rsidP="00E51C2E">
      <w:pPr>
        <w:pStyle w:val="ListParagraph"/>
        <w:numPr>
          <w:ilvl w:val="1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F530C0">
        <w:rPr>
          <w:rFonts w:ascii="Calibri" w:hAnsi="Calibri" w:cs="Calibri"/>
          <w:sz w:val="24"/>
          <w:szCs w:val="24"/>
        </w:rPr>
        <w:t>Arrange travel and accommodation as necessary</w:t>
      </w:r>
    </w:p>
    <w:p w14:paraId="16A3561E" w14:textId="77777777" w:rsidR="00E51C2E" w:rsidRPr="00F530C0" w:rsidRDefault="00E51C2E" w:rsidP="00E51C2E">
      <w:pPr>
        <w:pStyle w:val="ListParagraph"/>
        <w:numPr>
          <w:ilvl w:val="1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F530C0">
        <w:rPr>
          <w:rFonts w:ascii="Calibri" w:hAnsi="Calibri" w:cs="Calibri"/>
          <w:sz w:val="24"/>
          <w:szCs w:val="24"/>
        </w:rPr>
        <w:t>Liaise with hotels/B&amp;Bs and taxi services in Marlborough</w:t>
      </w:r>
    </w:p>
    <w:p w14:paraId="132B8342" w14:textId="25EC48A7" w:rsidR="00E51C2E" w:rsidRPr="00F530C0" w:rsidRDefault="00396071" w:rsidP="00E51C2E">
      <w:pPr>
        <w:pStyle w:val="ListParagraph"/>
        <w:numPr>
          <w:ilvl w:val="0"/>
          <w:numId w:val="1"/>
        </w:numPr>
        <w:spacing w:line="240" w:lineRule="auto"/>
        <w:ind w:left="714" w:hanging="357"/>
        <w:rPr>
          <w:rFonts w:ascii="Calibri" w:hAnsi="Calibri" w:cs="Calibri"/>
          <w:sz w:val="24"/>
          <w:szCs w:val="24"/>
        </w:rPr>
      </w:pPr>
      <w:r w:rsidRPr="00F530C0">
        <w:rPr>
          <w:rFonts w:ascii="Calibri" w:hAnsi="Calibri" w:cs="Calibri"/>
          <w:sz w:val="24"/>
          <w:szCs w:val="24"/>
        </w:rPr>
        <w:t xml:space="preserve">Attend festival </w:t>
      </w:r>
      <w:r w:rsidR="00BC6E9B" w:rsidRPr="00F530C0">
        <w:rPr>
          <w:rFonts w:ascii="Calibri" w:hAnsi="Calibri" w:cs="Calibri"/>
          <w:sz w:val="24"/>
          <w:szCs w:val="24"/>
        </w:rPr>
        <w:t>on</w:t>
      </w:r>
      <w:r w:rsidRPr="00F530C0">
        <w:rPr>
          <w:rFonts w:ascii="Calibri" w:hAnsi="Calibri" w:cs="Calibri"/>
          <w:sz w:val="24"/>
          <w:szCs w:val="24"/>
        </w:rPr>
        <w:t xml:space="preserve"> Thursday (morning), Friday (</w:t>
      </w:r>
      <w:r w:rsidR="00BC6E9B" w:rsidRPr="00F530C0">
        <w:rPr>
          <w:rFonts w:ascii="Calibri" w:hAnsi="Calibri" w:cs="Calibri"/>
          <w:sz w:val="24"/>
          <w:szCs w:val="24"/>
        </w:rPr>
        <w:t>morning,</w:t>
      </w:r>
      <w:r w:rsidRPr="00F530C0">
        <w:rPr>
          <w:rFonts w:ascii="Calibri" w:hAnsi="Calibri" w:cs="Calibri"/>
          <w:sz w:val="24"/>
          <w:szCs w:val="24"/>
        </w:rPr>
        <w:t xml:space="preserve"> evening)</w:t>
      </w:r>
      <w:r w:rsidR="00BC6E9B" w:rsidRPr="00F530C0">
        <w:rPr>
          <w:rFonts w:ascii="Calibri" w:hAnsi="Calibri" w:cs="Calibri"/>
          <w:sz w:val="24"/>
          <w:szCs w:val="24"/>
        </w:rPr>
        <w:t>, Saturday and Sunday (approx. 9am – 9pm</w:t>
      </w:r>
      <w:r w:rsidR="005F021A" w:rsidRPr="00F530C0">
        <w:rPr>
          <w:rFonts w:ascii="Calibri" w:hAnsi="Calibri" w:cs="Calibri"/>
          <w:sz w:val="24"/>
          <w:szCs w:val="24"/>
        </w:rPr>
        <w:t xml:space="preserve"> both days</w:t>
      </w:r>
      <w:r w:rsidR="00BC6E9B" w:rsidRPr="00F530C0">
        <w:rPr>
          <w:rFonts w:ascii="Calibri" w:hAnsi="Calibri" w:cs="Calibri"/>
          <w:sz w:val="24"/>
          <w:szCs w:val="24"/>
        </w:rPr>
        <w:t xml:space="preserve">) </w:t>
      </w:r>
      <w:r w:rsidRPr="00F530C0">
        <w:rPr>
          <w:rFonts w:ascii="Calibri" w:hAnsi="Calibri" w:cs="Calibri"/>
          <w:sz w:val="24"/>
          <w:szCs w:val="24"/>
        </w:rPr>
        <w:t>and act as main point of contact for all authors and interviewers to ensure their visit is well organised from start to finish.</w:t>
      </w:r>
    </w:p>
    <w:p w14:paraId="67ECDB4C" w14:textId="77777777" w:rsidR="00BC6E9B" w:rsidRDefault="00E51C2E" w:rsidP="00E51C2E">
      <w:pPr>
        <w:pStyle w:val="ListParagraph"/>
        <w:numPr>
          <w:ilvl w:val="0"/>
          <w:numId w:val="1"/>
        </w:numPr>
        <w:spacing w:line="240" w:lineRule="auto"/>
        <w:ind w:left="714" w:hanging="357"/>
        <w:rPr>
          <w:rFonts w:asciiTheme="majorHAnsi" w:hAnsiTheme="majorHAnsi" w:cstheme="majorHAnsi"/>
          <w:sz w:val="24"/>
          <w:szCs w:val="24"/>
        </w:rPr>
      </w:pPr>
      <w:r w:rsidRPr="00E51C2E">
        <w:rPr>
          <w:rFonts w:asciiTheme="majorHAnsi" w:hAnsiTheme="majorHAnsi" w:cstheme="majorHAnsi"/>
          <w:sz w:val="24"/>
          <w:szCs w:val="24"/>
        </w:rPr>
        <w:t>Support Treasurer to chase invoices and expenses claims.</w:t>
      </w:r>
    </w:p>
    <w:p w14:paraId="50A3B1FB" w14:textId="77777777" w:rsidR="00F1704A" w:rsidRDefault="00F1704A" w:rsidP="00BC6E9B">
      <w:pPr>
        <w:rPr>
          <w:rFonts w:asciiTheme="majorHAnsi" w:hAnsiTheme="majorHAnsi" w:cstheme="majorHAnsi"/>
          <w:b/>
          <w:bCs/>
        </w:rPr>
      </w:pPr>
    </w:p>
    <w:p w14:paraId="344B3FD3" w14:textId="77777777" w:rsidR="00F1704A" w:rsidRDefault="00F1704A" w:rsidP="00BC6E9B">
      <w:pPr>
        <w:rPr>
          <w:rFonts w:asciiTheme="majorHAnsi" w:hAnsiTheme="majorHAnsi" w:cstheme="majorHAnsi"/>
          <w:b/>
          <w:bCs/>
        </w:rPr>
      </w:pPr>
    </w:p>
    <w:p w14:paraId="31ABE293" w14:textId="77777777" w:rsidR="00F1704A" w:rsidRDefault="00F1704A" w:rsidP="00BC6E9B">
      <w:pPr>
        <w:rPr>
          <w:rFonts w:asciiTheme="majorHAnsi" w:hAnsiTheme="majorHAnsi" w:cstheme="majorHAnsi"/>
          <w:b/>
          <w:bCs/>
        </w:rPr>
      </w:pPr>
    </w:p>
    <w:p w14:paraId="417A6E43" w14:textId="45DC5B6B" w:rsidR="00E51C2E" w:rsidRPr="00BC6E9B" w:rsidRDefault="00E51C2E" w:rsidP="00BC6E9B">
      <w:pPr>
        <w:rPr>
          <w:rFonts w:asciiTheme="majorHAnsi" w:hAnsiTheme="majorHAnsi" w:cstheme="majorHAnsi"/>
        </w:rPr>
      </w:pPr>
      <w:r w:rsidRPr="00BC6E9B">
        <w:rPr>
          <w:rFonts w:asciiTheme="majorHAnsi" w:hAnsiTheme="majorHAnsi" w:cstheme="majorHAnsi"/>
          <w:b/>
          <w:bCs/>
        </w:rPr>
        <w:lastRenderedPageBreak/>
        <w:t>Person specification:</w:t>
      </w:r>
    </w:p>
    <w:p w14:paraId="70B0D5B7" w14:textId="5002CB78" w:rsidR="00BA2701" w:rsidRDefault="00BA2701" w:rsidP="00BA2701">
      <w:pPr>
        <w:rPr>
          <w:rFonts w:asciiTheme="majorHAnsi" w:hAnsiTheme="majorHAnsi" w:cstheme="majorHAnsi"/>
        </w:rPr>
      </w:pPr>
    </w:p>
    <w:p w14:paraId="164492A3" w14:textId="5ABF2BDF" w:rsidR="00F03F65" w:rsidRPr="00BA2701" w:rsidRDefault="00F03F65" w:rsidP="00BA270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Essential</w:t>
      </w:r>
    </w:p>
    <w:p w14:paraId="780C6417" w14:textId="66A80A2B" w:rsidR="00BA2701" w:rsidRPr="00396071" w:rsidRDefault="00BA2701" w:rsidP="00BA2701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396071">
        <w:rPr>
          <w:rFonts w:ascii="Calibri" w:hAnsi="Calibri" w:cs="Calibri"/>
          <w:sz w:val="24"/>
          <w:szCs w:val="24"/>
        </w:rPr>
        <w:t>Excellent organisational skills</w:t>
      </w:r>
    </w:p>
    <w:p w14:paraId="21296EFD" w14:textId="2211E343" w:rsidR="00BA2701" w:rsidRPr="00396071" w:rsidRDefault="00BA2701" w:rsidP="00BA2701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396071">
        <w:rPr>
          <w:rFonts w:ascii="Calibri" w:hAnsi="Calibri" w:cs="Calibri"/>
          <w:sz w:val="24"/>
          <w:szCs w:val="24"/>
        </w:rPr>
        <w:t>Good communication skills</w:t>
      </w:r>
    </w:p>
    <w:p w14:paraId="4B03B03C" w14:textId="6BAFCA8A" w:rsidR="00BA2701" w:rsidRPr="00396071" w:rsidRDefault="00BA2701" w:rsidP="00BA2701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4"/>
          <w:szCs w:val="24"/>
        </w:rPr>
      </w:pPr>
      <w:bookmarkStart w:id="0" w:name="_Hlk90312438"/>
      <w:r w:rsidRPr="00396071">
        <w:rPr>
          <w:rFonts w:ascii="Calibri" w:hAnsi="Calibri" w:cs="Calibri"/>
          <w:sz w:val="24"/>
          <w:szCs w:val="24"/>
        </w:rPr>
        <w:t>Good literacy, numeracy and IT skills (Excel, Google D</w:t>
      </w:r>
      <w:r w:rsidR="005A2904">
        <w:rPr>
          <w:rFonts w:ascii="Calibri" w:hAnsi="Calibri" w:cs="Calibri"/>
          <w:sz w:val="24"/>
          <w:szCs w:val="24"/>
        </w:rPr>
        <w:t>rive</w:t>
      </w:r>
      <w:r w:rsidRPr="00396071">
        <w:rPr>
          <w:rFonts w:ascii="Calibri" w:hAnsi="Calibri" w:cs="Calibri"/>
          <w:sz w:val="24"/>
          <w:szCs w:val="24"/>
        </w:rPr>
        <w:t>)</w:t>
      </w:r>
    </w:p>
    <w:bookmarkEnd w:id="0"/>
    <w:p w14:paraId="6615BAD3" w14:textId="47FFFCA8" w:rsidR="00BA2701" w:rsidRPr="00396071" w:rsidRDefault="00BA2701" w:rsidP="00BA2701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396071">
        <w:rPr>
          <w:rFonts w:ascii="Calibri" w:hAnsi="Calibri" w:cs="Calibri"/>
          <w:sz w:val="24"/>
          <w:szCs w:val="24"/>
        </w:rPr>
        <w:t>Ability to work independently and manage your own workload</w:t>
      </w:r>
    </w:p>
    <w:p w14:paraId="2F2C0EC1" w14:textId="13188227" w:rsidR="00BA2701" w:rsidRPr="00396071" w:rsidRDefault="00BA2701" w:rsidP="00BA2701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396071">
        <w:rPr>
          <w:rFonts w:ascii="Calibri" w:hAnsi="Calibri" w:cs="Calibri"/>
          <w:sz w:val="24"/>
          <w:szCs w:val="24"/>
        </w:rPr>
        <w:t>Ability to work flexibly and to deadlines</w:t>
      </w:r>
    </w:p>
    <w:p w14:paraId="6D1C1B83" w14:textId="01734E50" w:rsidR="00BA2701" w:rsidRPr="00396071" w:rsidRDefault="00BA2701" w:rsidP="00BA2701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396071">
        <w:rPr>
          <w:rFonts w:ascii="Calibri" w:hAnsi="Calibri" w:cs="Calibri"/>
          <w:sz w:val="24"/>
          <w:szCs w:val="24"/>
        </w:rPr>
        <w:t>Experience of working in a team</w:t>
      </w:r>
    </w:p>
    <w:p w14:paraId="06E6448C" w14:textId="22AC52CB" w:rsidR="00BA2701" w:rsidRPr="00396071" w:rsidRDefault="00BA2701" w:rsidP="00BA2701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396071">
        <w:rPr>
          <w:rFonts w:ascii="Calibri" w:hAnsi="Calibri" w:cs="Calibri"/>
          <w:sz w:val="24"/>
          <w:szCs w:val="24"/>
        </w:rPr>
        <w:t>Professional approach</w:t>
      </w:r>
    </w:p>
    <w:p w14:paraId="6D2E776A" w14:textId="50CDBEDB" w:rsidR="00E51C2E" w:rsidRPr="00396071" w:rsidRDefault="00F03F65" w:rsidP="00396071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4"/>
          <w:szCs w:val="24"/>
        </w:rPr>
      </w:pPr>
      <w:r w:rsidRPr="00396071">
        <w:rPr>
          <w:rFonts w:ascii="Calibri" w:hAnsi="Calibri" w:cs="Calibri"/>
          <w:sz w:val="24"/>
          <w:szCs w:val="24"/>
        </w:rPr>
        <w:t>Self-motivated and positive</w:t>
      </w:r>
    </w:p>
    <w:p w14:paraId="283A77C5" w14:textId="1550BE6B" w:rsidR="00E51C2E" w:rsidRPr="00396071" w:rsidRDefault="00F03F65" w:rsidP="00E51C2E">
      <w:pPr>
        <w:rPr>
          <w:rFonts w:ascii="Calibri" w:hAnsi="Calibri" w:cs="Calibri"/>
        </w:rPr>
      </w:pPr>
      <w:r w:rsidRPr="00396071">
        <w:rPr>
          <w:rFonts w:ascii="Calibri" w:hAnsi="Calibri" w:cs="Calibri"/>
        </w:rPr>
        <w:t>Desirable</w:t>
      </w:r>
    </w:p>
    <w:p w14:paraId="362CC0CB" w14:textId="4602EA4C" w:rsidR="00F03F65" w:rsidRPr="00396071" w:rsidRDefault="00F03F65" w:rsidP="00F03F65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396071">
        <w:rPr>
          <w:rFonts w:ascii="Calibri" w:hAnsi="Calibri" w:cs="Calibri"/>
          <w:sz w:val="24"/>
          <w:szCs w:val="24"/>
        </w:rPr>
        <w:t>Experience of event organisation</w:t>
      </w:r>
    </w:p>
    <w:p w14:paraId="55A5CF89" w14:textId="1F187CF6" w:rsidR="00F03F65" w:rsidRPr="00396071" w:rsidRDefault="00F03F65" w:rsidP="00F03F65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396071">
        <w:rPr>
          <w:rFonts w:ascii="Calibri" w:hAnsi="Calibri" w:cs="Calibri"/>
          <w:sz w:val="24"/>
          <w:szCs w:val="24"/>
        </w:rPr>
        <w:t>Interest in literature and the arts</w:t>
      </w:r>
    </w:p>
    <w:p w14:paraId="66CBE078" w14:textId="097EAC6F" w:rsidR="00F03F65" w:rsidRPr="00396071" w:rsidRDefault="00F03F65" w:rsidP="00F03F65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396071">
        <w:rPr>
          <w:rFonts w:ascii="Calibri" w:hAnsi="Calibri" w:cs="Calibri"/>
          <w:sz w:val="24"/>
          <w:szCs w:val="24"/>
        </w:rPr>
        <w:t>Knowledge of Marlborough area</w:t>
      </w:r>
    </w:p>
    <w:p w14:paraId="5BA9C13D" w14:textId="52697F01" w:rsidR="00F03F65" w:rsidRPr="00396071" w:rsidRDefault="00F03F65" w:rsidP="00F03F65">
      <w:pPr>
        <w:pStyle w:val="ListParagraph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396071">
        <w:rPr>
          <w:rFonts w:ascii="Calibri" w:hAnsi="Calibri" w:cs="Calibri"/>
          <w:sz w:val="24"/>
          <w:szCs w:val="24"/>
        </w:rPr>
        <w:t>Own transport</w:t>
      </w:r>
    </w:p>
    <w:p w14:paraId="343A37BC" w14:textId="785462A4" w:rsidR="00F03F65" w:rsidRPr="00396071" w:rsidRDefault="00F03F65" w:rsidP="00F03F65">
      <w:pPr>
        <w:rPr>
          <w:rFonts w:ascii="Calibri" w:hAnsi="Calibri" w:cs="Calibri"/>
        </w:rPr>
      </w:pPr>
    </w:p>
    <w:p w14:paraId="5859319A" w14:textId="70D0BCE1" w:rsidR="00F03F65" w:rsidRDefault="00F03F65" w:rsidP="00F03F65"/>
    <w:p w14:paraId="12EAFF13" w14:textId="40029400" w:rsidR="00F03F65" w:rsidRPr="00BC6E9B" w:rsidRDefault="00F03F65" w:rsidP="00F03F65">
      <w:pPr>
        <w:rPr>
          <w:rFonts w:asciiTheme="majorHAnsi" w:hAnsiTheme="majorHAnsi" w:cstheme="majorHAnsi"/>
          <w:b/>
          <w:bCs/>
        </w:rPr>
      </w:pPr>
      <w:r w:rsidRPr="00BC6E9B">
        <w:rPr>
          <w:rFonts w:asciiTheme="majorHAnsi" w:hAnsiTheme="majorHAnsi" w:cstheme="majorHAnsi"/>
          <w:b/>
          <w:bCs/>
        </w:rPr>
        <w:t>How to apply:</w:t>
      </w:r>
    </w:p>
    <w:p w14:paraId="3DF4A2DC" w14:textId="6D18AA1C" w:rsidR="00F03F65" w:rsidRDefault="00F03F65" w:rsidP="00F03F65">
      <w:pPr>
        <w:rPr>
          <w:b/>
          <w:bCs/>
        </w:rPr>
      </w:pPr>
    </w:p>
    <w:p w14:paraId="30724663" w14:textId="50E341D5" w:rsidR="00F03F65" w:rsidRDefault="00B24444" w:rsidP="00B24444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Applicants are asked to submit a </w:t>
      </w:r>
      <w:r w:rsidR="00443B15">
        <w:rPr>
          <w:rFonts w:asciiTheme="majorHAnsi" w:hAnsiTheme="majorHAnsi" w:cstheme="majorHAnsi"/>
        </w:rPr>
        <w:t xml:space="preserve">short </w:t>
      </w:r>
      <w:r>
        <w:rPr>
          <w:rFonts w:asciiTheme="majorHAnsi" w:hAnsiTheme="majorHAnsi" w:cstheme="majorHAnsi"/>
        </w:rPr>
        <w:t xml:space="preserve">CV and covering email and details of two referees to </w:t>
      </w:r>
      <w:hyperlink r:id="rId9" w:history="1">
        <w:r w:rsidRPr="00A03A03">
          <w:rPr>
            <w:rStyle w:val="Hyperlink"/>
            <w:rFonts w:asciiTheme="majorHAnsi" w:hAnsiTheme="majorHAnsi" w:cstheme="majorHAnsi"/>
          </w:rPr>
          <w:t>general@marlboroughlitfest.org</w:t>
        </w:r>
      </w:hyperlink>
      <w:r>
        <w:rPr>
          <w:rFonts w:asciiTheme="majorHAnsi" w:hAnsiTheme="majorHAnsi" w:cstheme="majorHAnsi"/>
        </w:rPr>
        <w:t xml:space="preserve"> by </w:t>
      </w:r>
      <w:r w:rsidR="005A2904">
        <w:rPr>
          <w:rFonts w:asciiTheme="majorHAnsi" w:hAnsiTheme="majorHAnsi" w:cstheme="majorHAnsi"/>
          <w:b/>
          <w:bCs/>
        </w:rPr>
        <w:t>Wednesday 5</w:t>
      </w:r>
      <w:r w:rsidR="00443B15" w:rsidRPr="00BC6E9B">
        <w:rPr>
          <w:rFonts w:asciiTheme="majorHAnsi" w:hAnsiTheme="majorHAnsi" w:cstheme="majorHAnsi"/>
          <w:b/>
          <w:bCs/>
        </w:rPr>
        <w:t xml:space="preserve"> January 2022.</w:t>
      </w:r>
    </w:p>
    <w:p w14:paraId="4735BFF5" w14:textId="7411FEC8" w:rsidR="00443B15" w:rsidRDefault="00443B15" w:rsidP="00B24444">
      <w:pPr>
        <w:rPr>
          <w:rFonts w:asciiTheme="majorHAnsi" w:hAnsiTheme="majorHAnsi" w:cstheme="majorHAnsi"/>
        </w:rPr>
      </w:pPr>
    </w:p>
    <w:p w14:paraId="71682442" w14:textId="3BA329E0" w:rsidR="00443B15" w:rsidRDefault="00443B15" w:rsidP="00B24444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If you have any questions about the role, please contact </w:t>
      </w:r>
      <w:hyperlink r:id="rId10" w:history="1">
        <w:r w:rsidRPr="00A03A03">
          <w:rPr>
            <w:rStyle w:val="Hyperlink"/>
            <w:rFonts w:asciiTheme="majorHAnsi" w:hAnsiTheme="majorHAnsi" w:cstheme="majorHAnsi"/>
          </w:rPr>
          <w:t>general@marlboroughlitfest.org</w:t>
        </w:r>
      </w:hyperlink>
      <w:r>
        <w:rPr>
          <w:rFonts w:asciiTheme="majorHAnsi" w:hAnsiTheme="majorHAnsi" w:cstheme="majorHAnsi"/>
        </w:rPr>
        <w:t xml:space="preserve"> and we will get back to you. </w:t>
      </w:r>
    </w:p>
    <w:p w14:paraId="7D8A3BC1" w14:textId="3B2362F5" w:rsidR="00554A61" w:rsidRDefault="00554A61" w:rsidP="00B24444">
      <w:pPr>
        <w:rPr>
          <w:rFonts w:asciiTheme="majorHAnsi" w:hAnsiTheme="majorHAnsi" w:cstheme="majorHAnsi"/>
        </w:rPr>
      </w:pPr>
    </w:p>
    <w:p w14:paraId="579836FB" w14:textId="779F0212" w:rsidR="00554A61" w:rsidRPr="00554A61" w:rsidRDefault="00554A61" w:rsidP="00B24444">
      <w:pPr>
        <w:rPr>
          <w:rFonts w:asciiTheme="majorHAnsi" w:hAnsiTheme="majorHAnsi" w:cstheme="majorHAnsi"/>
          <w:b/>
          <w:bCs/>
        </w:rPr>
      </w:pPr>
      <w:r w:rsidRPr="00554A61">
        <w:rPr>
          <w:rFonts w:asciiTheme="majorHAnsi" w:hAnsiTheme="majorHAnsi" w:cstheme="majorHAnsi"/>
          <w:b/>
          <w:bCs/>
        </w:rPr>
        <w:t>Marlborough Literature Festival</w:t>
      </w:r>
      <w:r w:rsidRPr="00554A61">
        <w:rPr>
          <w:rFonts w:asciiTheme="majorHAnsi" w:hAnsiTheme="majorHAnsi" w:cstheme="majorHAnsi"/>
          <w:b/>
          <w:bCs/>
        </w:rPr>
        <w:br/>
        <w:t>December 2021</w:t>
      </w:r>
    </w:p>
    <w:p w14:paraId="6642EC5B" w14:textId="77777777" w:rsidR="00F03F65" w:rsidRPr="00F03F65" w:rsidRDefault="00F03F65" w:rsidP="00F03F65">
      <w:pPr>
        <w:rPr>
          <w:b/>
          <w:bCs/>
        </w:rPr>
      </w:pPr>
    </w:p>
    <w:p w14:paraId="4D0193E5" w14:textId="77777777" w:rsidR="006D23D4" w:rsidRDefault="006D23D4" w:rsidP="00E51C2E">
      <w:pPr>
        <w:jc w:val="center"/>
      </w:pPr>
    </w:p>
    <w:p w14:paraId="50938FEF" w14:textId="77777777" w:rsidR="006D23D4" w:rsidRDefault="006D23D4" w:rsidP="006D23D4">
      <w:pPr>
        <w:jc w:val="center"/>
      </w:pPr>
    </w:p>
    <w:p w14:paraId="48059233" w14:textId="77777777" w:rsidR="006D23D4" w:rsidRDefault="006D23D4" w:rsidP="006D23D4"/>
    <w:sectPr w:rsidR="006D23D4" w:rsidSect="00F1704A">
      <w:headerReference w:type="default" r:id="rId11"/>
      <w:footerReference w:type="default" r:id="rId12"/>
      <w:pgSz w:w="11900" w:h="16820"/>
      <w:pgMar w:top="720" w:right="720" w:bottom="720" w:left="720" w:header="709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928C7" w14:textId="77777777" w:rsidR="007E73DB" w:rsidRDefault="007E73DB" w:rsidP="003C09E9">
      <w:r>
        <w:separator/>
      </w:r>
    </w:p>
  </w:endnote>
  <w:endnote w:type="continuationSeparator" w:id="0">
    <w:p w14:paraId="3CE0CBF4" w14:textId="77777777" w:rsidR="007E73DB" w:rsidRDefault="007E73DB" w:rsidP="003C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98164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639845" w14:textId="2E5A72A6" w:rsidR="00E51C2E" w:rsidRDefault="00E51C2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1B1C48" w14:textId="68BC35AA" w:rsidR="00612E34" w:rsidRPr="00BA6EBE" w:rsidRDefault="00612E34" w:rsidP="008C241C">
    <w:pPr>
      <w:widowControl w:val="0"/>
      <w:autoSpaceDE w:val="0"/>
      <w:autoSpaceDN w:val="0"/>
      <w:adjustRightInd w:val="0"/>
      <w:jc w:val="center"/>
      <w:rPr>
        <w:rFonts w:ascii="Calibri" w:hAnsi="Calibri" w:cs="Calibri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56C9B" w14:textId="77777777" w:rsidR="007E73DB" w:rsidRDefault="007E73DB" w:rsidP="003C09E9">
      <w:r>
        <w:separator/>
      </w:r>
    </w:p>
  </w:footnote>
  <w:footnote w:type="continuationSeparator" w:id="0">
    <w:p w14:paraId="710894B2" w14:textId="77777777" w:rsidR="007E73DB" w:rsidRDefault="007E73DB" w:rsidP="003C0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BC161" w14:textId="77777777" w:rsidR="00612E34" w:rsidRPr="003C09E9" w:rsidRDefault="00612E34" w:rsidP="003C09E9">
    <w:pPr>
      <w:pStyle w:val="Header"/>
    </w:pP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54A72"/>
    <w:multiLevelType w:val="hybridMultilevel"/>
    <w:tmpl w:val="7F02F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46FB0"/>
    <w:multiLevelType w:val="hybridMultilevel"/>
    <w:tmpl w:val="E4FAF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A70B32"/>
    <w:multiLevelType w:val="hybridMultilevel"/>
    <w:tmpl w:val="75C22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160345"/>
    <w:multiLevelType w:val="hybridMultilevel"/>
    <w:tmpl w:val="442238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8DE"/>
    <w:rsid w:val="000436AB"/>
    <w:rsid w:val="000A20F0"/>
    <w:rsid w:val="000E420B"/>
    <w:rsid w:val="001A233D"/>
    <w:rsid w:val="002351C2"/>
    <w:rsid w:val="002F29E1"/>
    <w:rsid w:val="003516D4"/>
    <w:rsid w:val="00396071"/>
    <w:rsid w:val="003C09E9"/>
    <w:rsid w:val="00413EA8"/>
    <w:rsid w:val="00443B15"/>
    <w:rsid w:val="00554A61"/>
    <w:rsid w:val="0058248D"/>
    <w:rsid w:val="005A2904"/>
    <w:rsid w:val="005F021A"/>
    <w:rsid w:val="00611FC5"/>
    <w:rsid w:val="00612E34"/>
    <w:rsid w:val="006552F8"/>
    <w:rsid w:val="006613FC"/>
    <w:rsid w:val="006D23D4"/>
    <w:rsid w:val="0076687F"/>
    <w:rsid w:val="007E73DB"/>
    <w:rsid w:val="00845FE9"/>
    <w:rsid w:val="008C241C"/>
    <w:rsid w:val="009A5D5E"/>
    <w:rsid w:val="00A25B15"/>
    <w:rsid w:val="00A658DE"/>
    <w:rsid w:val="00A85183"/>
    <w:rsid w:val="00B24444"/>
    <w:rsid w:val="00B26F5C"/>
    <w:rsid w:val="00B670D4"/>
    <w:rsid w:val="00BA2701"/>
    <w:rsid w:val="00BA6EBE"/>
    <w:rsid w:val="00BC6E9B"/>
    <w:rsid w:val="00CA04B6"/>
    <w:rsid w:val="00D0360C"/>
    <w:rsid w:val="00D94011"/>
    <w:rsid w:val="00DF1600"/>
    <w:rsid w:val="00E51C2E"/>
    <w:rsid w:val="00ED5214"/>
    <w:rsid w:val="00EE7F97"/>
    <w:rsid w:val="00F03F65"/>
    <w:rsid w:val="00F141A2"/>
    <w:rsid w:val="00F1704A"/>
    <w:rsid w:val="00F1782A"/>
    <w:rsid w:val="00F31557"/>
    <w:rsid w:val="00F530C0"/>
    <w:rsid w:val="00F83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234881"/>
  <w14:defaultImageDpi w14:val="300"/>
  <w15:docId w15:val="{BAC2ED41-6CB5-4263-86D5-69F200456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09E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9E9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C09E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09E9"/>
  </w:style>
  <w:style w:type="paragraph" w:styleId="Footer">
    <w:name w:val="footer"/>
    <w:basedOn w:val="Normal"/>
    <w:link w:val="FooterChar"/>
    <w:uiPriority w:val="99"/>
    <w:unhideWhenUsed/>
    <w:rsid w:val="003C09E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09E9"/>
  </w:style>
  <w:style w:type="paragraph" w:styleId="FootnoteText">
    <w:name w:val="footnote text"/>
    <w:basedOn w:val="Normal"/>
    <w:link w:val="FootnoteTextChar"/>
    <w:uiPriority w:val="99"/>
    <w:unhideWhenUsed/>
    <w:rsid w:val="003C09E9"/>
  </w:style>
  <w:style w:type="character" w:customStyle="1" w:styleId="FootnoteTextChar">
    <w:name w:val="Footnote Text Char"/>
    <w:basedOn w:val="DefaultParagraphFont"/>
    <w:link w:val="FootnoteText"/>
    <w:uiPriority w:val="99"/>
    <w:rsid w:val="003C09E9"/>
  </w:style>
  <w:style w:type="character" w:styleId="FootnoteReference">
    <w:name w:val="footnote reference"/>
    <w:basedOn w:val="DefaultParagraphFont"/>
    <w:uiPriority w:val="99"/>
    <w:unhideWhenUsed/>
    <w:rsid w:val="003C09E9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85183"/>
  </w:style>
  <w:style w:type="paragraph" w:styleId="ListParagraph">
    <w:name w:val="List Paragraph"/>
    <w:basedOn w:val="Normal"/>
    <w:uiPriority w:val="34"/>
    <w:qFormat/>
    <w:rsid w:val="00E51C2E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n-GB" w:eastAsia="ja-JP"/>
    </w:rPr>
  </w:style>
  <w:style w:type="character" w:styleId="Hyperlink">
    <w:name w:val="Hyperlink"/>
    <w:basedOn w:val="DefaultParagraphFont"/>
    <w:uiPriority w:val="99"/>
    <w:unhideWhenUsed/>
    <w:rsid w:val="00B2444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44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general@marlboroughlitfest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eneral@marlboroughlitfest.org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bec\Dropbox\Marlborough%20LitFest\Admin%20General\letterhead%20template%20BOTTOM%20BIT%20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6B144B-A148-4FE7-8BEF-B43F344CF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template BOTTOM BIT 2017</Template>
  <TotalTime>178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Tilley</dc:creator>
  <cp:keywords/>
  <dc:description/>
  <cp:lastModifiedBy>Genevieve Benest</cp:lastModifiedBy>
  <cp:revision>8</cp:revision>
  <cp:lastPrinted>2021-12-10T18:18:00Z</cp:lastPrinted>
  <dcterms:created xsi:type="dcterms:W3CDTF">2021-12-09T22:54:00Z</dcterms:created>
  <dcterms:modified xsi:type="dcterms:W3CDTF">2021-12-14T17:28:00Z</dcterms:modified>
</cp:coreProperties>
</file>